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18"/>
        <w:gridCol w:w="810"/>
        <w:gridCol w:w="1260"/>
        <w:gridCol w:w="810"/>
        <w:gridCol w:w="3978"/>
      </w:tblGrid>
      <w:tr w:rsidR="00436443" w:rsidRPr="006C1916" w:rsidTr="00CC4B88">
        <w:trPr>
          <w:trHeight w:val="576"/>
        </w:trPr>
        <w:tc>
          <w:tcPr>
            <w:tcW w:w="3528" w:type="dxa"/>
            <w:gridSpan w:val="2"/>
          </w:tcPr>
          <w:sdt>
            <w:sdtPr>
              <w:id w:val="90357892"/>
              <w:placeholder>
                <w:docPart w:val="6DBE90450F974EC0AAEDFA566C9CF0E9"/>
              </w:placeholder>
              <w:showingPlcHdr/>
            </w:sdtPr>
            <w:sdtContent>
              <w:p w:rsidR="00CC4B88" w:rsidRPr="00FA1FC8" w:rsidRDefault="00FA1FC8" w:rsidP="00CC4B88">
                <w:pPr>
                  <w:spacing w:after="0" w:line="240" w:lineRule="auto"/>
                </w:pPr>
                <w:r w:rsidRPr="00FA1FC8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CC4B88" w:rsidRPr="00FA1FC8" w:rsidRDefault="00CC4B88" w:rsidP="00CC4B88">
            <w:pPr>
              <w:spacing w:after="0" w:line="240" w:lineRule="auto"/>
              <w:rPr>
                <w:sz w:val="14"/>
                <w:szCs w:val="16"/>
              </w:rPr>
            </w:pPr>
          </w:p>
          <w:p w:rsidR="00436443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O</w:t>
            </w:r>
            <w:r w:rsidR="00436443" w:rsidRPr="006C1916">
              <w:rPr>
                <w:sz w:val="16"/>
                <w:szCs w:val="16"/>
              </w:rPr>
              <w:t>ccupation</w:t>
            </w:r>
            <w:r w:rsidR="00695530" w:rsidRPr="006C1916">
              <w:rPr>
                <w:sz w:val="16"/>
                <w:szCs w:val="16"/>
              </w:rPr>
              <w:t xml:space="preserve"> title</w:t>
            </w:r>
          </w:p>
        </w:tc>
        <w:tc>
          <w:tcPr>
            <w:tcW w:w="6048" w:type="dxa"/>
            <w:gridSpan w:val="3"/>
          </w:tcPr>
          <w:sdt>
            <w:sdtPr>
              <w:id w:val="89372711"/>
              <w:placeholder>
                <w:docPart w:val="A99DB69FBA87496CA5F247C9F49CD9E3"/>
              </w:placeholder>
              <w:showingPlcHdr/>
              <w:text/>
            </w:sdtPr>
            <w:sdtContent>
              <w:p w:rsidR="00CC4B88" w:rsidRPr="001E76D5" w:rsidRDefault="006831C6" w:rsidP="00CC4B88">
                <w:pPr>
                  <w:spacing w:after="0" w:line="240" w:lineRule="auto"/>
                </w:pPr>
                <w:r w:rsidRPr="001E76D5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CC4B88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</w:p>
          <w:p w:rsidR="00436443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N</w:t>
            </w:r>
            <w:r w:rsidR="00436443" w:rsidRPr="006C1916">
              <w:rPr>
                <w:sz w:val="16"/>
                <w:szCs w:val="16"/>
              </w:rPr>
              <w:t>eed Addressed by Occupation</w:t>
            </w:r>
          </w:p>
        </w:tc>
      </w:tr>
      <w:tr w:rsidR="00695530" w:rsidRPr="006C1916" w:rsidTr="0014038C">
        <w:trPr>
          <w:trHeight w:val="1115"/>
        </w:trPr>
        <w:tc>
          <w:tcPr>
            <w:tcW w:w="9576" w:type="dxa"/>
            <w:gridSpan w:val="5"/>
          </w:tcPr>
          <w:sdt>
            <w:sdtPr>
              <w:id w:val="89372713"/>
              <w:placeholder>
                <w:docPart w:val="866C4B1E828544E3B56170AA69F36E6B"/>
              </w:placeholder>
              <w:showingPlcHdr/>
              <w:text/>
            </w:sdtPr>
            <w:sdtContent>
              <w:p w:rsidR="00CC4B88" w:rsidRPr="00B13409" w:rsidRDefault="006831C6" w:rsidP="00CC4B88">
                <w:pPr>
                  <w:spacing w:after="0" w:line="240" w:lineRule="auto"/>
                </w:pPr>
                <w:r w:rsidRPr="001E76D5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695530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95530" w:rsidRPr="006C1916">
              <w:rPr>
                <w:sz w:val="16"/>
                <w:szCs w:val="16"/>
              </w:rPr>
              <w:t>Responsibilities</w:t>
            </w:r>
          </w:p>
        </w:tc>
      </w:tr>
      <w:tr w:rsidR="00695530" w:rsidRPr="006C1916" w:rsidTr="00CC4B88">
        <w:trPr>
          <w:trHeight w:val="1907"/>
        </w:trPr>
        <w:tc>
          <w:tcPr>
            <w:tcW w:w="5598" w:type="dxa"/>
            <w:gridSpan w:val="4"/>
          </w:tcPr>
          <w:sdt>
            <w:sdtPr>
              <w:id w:val="89372715"/>
              <w:placeholder>
                <w:docPart w:val="284A76ADEEF54BED88451D799302EFB6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1E76D5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695530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</w:t>
            </w:r>
            <w:r w:rsidR="00695530" w:rsidRPr="006C1916">
              <w:rPr>
                <w:sz w:val="16"/>
                <w:szCs w:val="16"/>
              </w:rPr>
              <w:t>Services Provided</w:t>
            </w:r>
          </w:p>
        </w:tc>
        <w:tc>
          <w:tcPr>
            <w:tcW w:w="3978" w:type="dxa"/>
          </w:tcPr>
          <w:sdt>
            <w:sdtPr>
              <w:id w:val="89372716"/>
              <w:placeholder>
                <w:docPart w:val="D318A9F6CB3442A3BEBB2ACDB6AC1ED2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1E76D5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695530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</w:t>
            </w:r>
            <w:r w:rsidR="00A96FCB" w:rsidRPr="006C1916">
              <w:rPr>
                <w:sz w:val="16"/>
                <w:szCs w:val="16"/>
              </w:rPr>
              <w:t>Major Employers in the Field</w:t>
            </w:r>
          </w:p>
        </w:tc>
      </w:tr>
      <w:tr w:rsidR="00A96FCB" w:rsidRPr="006C1916" w:rsidTr="00CC4B88">
        <w:trPr>
          <w:trHeight w:val="1538"/>
        </w:trPr>
        <w:tc>
          <w:tcPr>
            <w:tcW w:w="5598" w:type="dxa"/>
            <w:gridSpan w:val="4"/>
          </w:tcPr>
          <w:sdt>
            <w:sdtPr>
              <w:id w:val="89372723"/>
              <w:placeholder>
                <w:docPart w:val="76428D2A58F541E79F496E93D9556F73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A96FC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</w:t>
            </w:r>
            <w:r w:rsidR="00A96FCB" w:rsidRPr="006C1916">
              <w:rPr>
                <w:sz w:val="16"/>
                <w:szCs w:val="16"/>
              </w:rPr>
              <w:t>Degree/Concentrations or Education Needed</w:t>
            </w:r>
          </w:p>
        </w:tc>
        <w:tc>
          <w:tcPr>
            <w:tcW w:w="3978" w:type="dxa"/>
          </w:tcPr>
          <w:sdt>
            <w:sdtPr>
              <w:id w:val="89372724"/>
              <w:placeholder>
                <w:docPart w:val="2CE79A3C64C1434AB14F4CD8F1104021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A96FC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</w:t>
            </w:r>
            <w:r w:rsidR="00A96FCB" w:rsidRPr="006C1916">
              <w:rPr>
                <w:sz w:val="16"/>
                <w:szCs w:val="16"/>
              </w:rPr>
              <w:t>Essential Skills</w:t>
            </w:r>
          </w:p>
        </w:tc>
      </w:tr>
      <w:tr w:rsidR="00A96FCB" w:rsidRPr="006C1916" w:rsidTr="00CC4B88">
        <w:trPr>
          <w:trHeight w:val="576"/>
        </w:trPr>
        <w:tc>
          <w:tcPr>
            <w:tcW w:w="2718" w:type="dxa"/>
          </w:tcPr>
          <w:sdt>
            <w:sdtPr>
              <w:id w:val="89372725"/>
              <w:placeholder>
                <w:docPart w:val="CCECE2C1F0274702BBA7E75FDB930F3D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A96FC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</w:t>
            </w:r>
            <w:r w:rsidR="00A96FCB" w:rsidRPr="006C1916">
              <w:rPr>
                <w:sz w:val="16"/>
                <w:szCs w:val="16"/>
              </w:rPr>
              <w:t>Salary</w:t>
            </w:r>
          </w:p>
        </w:tc>
        <w:tc>
          <w:tcPr>
            <w:tcW w:w="6858" w:type="dxa"/>
            <w:gridSpan w:val="4"/>
          </w:tcPr>
          <w:sdt>
            <w:sdtPr>
              <w:id w:val="89372726"/>
              <w:placeholder>
                <w:docPart w:val="67DE1FA27C7844DFB422AA40339F09BE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A96FC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A96FCB" w:rsidRPr="006C1916">
              <w:rPr>
                <w:sz w:val="16"/>
                <w:szCs w:val="16"/>
              </w:rPr>
              <w:t>Benefits</w:t>
            </w:r>
          </w:p>
        </w:tc>
      </w:tr>
      <w:tr w:rsidR="00865A1B" w:rsidRPr="006C1916" w:rsidTr="00CC4B88">
        <w:trPr>
          <w:trHeight w:val="1772"/>
        </w:trPr>
        <w:tc>
          <w:tcPr>
            <w:tcW w:w="4788" w:type="dxa"/>
            <w:gridSpan w:val="3"/>
          </w:tcPr>
          <w:sdt>
            <w:sdtPr>
              <w:id w:val="89372727"/>
              <w:placeholder>
                <w:docPart w:val="26C5C442CF6C43CFBD3F60C9162BF196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865A1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</w:t>
            </w:r>
            <w:r w:rsidR="00865A1B" w:rsidRPr="006C1916">
              <w:rPr>
                <w:sz w:val="16"/>
                <w:szCs w:val="16"/>
              </w:rPr>
              <w:t>Potential Hazards</w:t>
            </w:r>
          </w:p>
        </w:tc>
        <w:tc>
          <w:tcPr>
            <w:tcW w:w="4788" w:type="dxa"/>
            <w:gridSpan w:val="2"/>
          </w:tcPr>
          <w:sdt>
            <w:sdtPr>
              <w:id w:val="89372728"/>
              <w:placeholder>
                <w:docPart w:val="C94E26A1A75E44F3A08F32BE8B7ED8CA"/>
              </w:placeholder>
              <w:showingPlcHdr/>
              <w:text/>
            </w:sdtPr>
            <w:sdtContent>
              <w:p w:rsidR="00CC4B88" w:rsidRPr="00B13409" w:rsidRDefault="00A3349E" w:rsidP="00CC4B88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865A1B" w:rsidRPr="006C1916" w:rsidRDefault="00CC4B88" w:rsidP="00CC4B8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</w:t>
            </w:r>
            <w:r w:rsidR="00865A1B" w:rsidRPr="006C1916">
              <w:rPr>
                <w:sz w:val="16"/>
                <w:szCs w:val="16"/>
              </w:rPr>
              <w:t>Positive Working Conditions</w:t>
            </w:r>
          </w:p>
        </w:tc>
      </w:tr>
      <w:tr w:rsidR="00865A1B" w:rsidRPr="006C1916" w:rsidTr="0014038C">
        <w:trPr>
          <w:trHeight w:val="1547"/>
        </w:trPr>
        <w:tc>
          <w:tcPr>
            <w:tcW w:w="9576" w:type="dxa"/>
            <w:gridSpan w:val="5"/>
          </w:tcPr>
          <w:p w:rsidR="00850429" w:rsidRPr="006C1916" w:rsidRDefault="00850429" w:rsidP="006C1916">
            <w:pPr>
              <w:spacing w:after="0" w:line="240" w:lineRule="auto"/>
            </w:pPr>
          </w:p>
          <w:p w:rsidR="00865A1B" w:rsidRPr="006C1916" w:rsidRDefault="00865A1B" w:rsidP="006C1916">
            <w:pPr>
              <w:spacing w:after="0" w:line="240" w:lineRule="auto"/>
            </w:pPr>
            <w:r w:rsidRPr="006C1916">
              <w:t>Opportunity to showcase skills, creativity, self-management, initiative?</w:t>
            </w:r>
            <w:r w:rsidR="00850429" w:rsidRPr="006C1916">
              <w:tab/>
            </w:r>
            <w:r w:rsidR="00C91632" w:rsidRPr="006C1916">
              <w:sym w:font="Wingdings 2" w:char="F02A"/>
            </w:r>
            <w:r w:rsidR="00C91632" w:rsidRPr="006C1916">
              <w:t xml:space="preserve"> Yes</w:t>
            </w:r>
            <w:r w:rsidR="00C91632" w:rsidRPr="006C1916">
              <w:tab/>
            </w:r>
            <w:r w:rsidR="00C91632" w:rsidRPr="006C1916">
              <w:sym w:font="Wingdings 2" w:char="F02A"/>
            </w:r>
            <w:r w:rsidR="00C91632" w:rsidRPr="006C1916">
              <w:t xml:space="preserve"> No</w:t>
            </w:r>
          </w:p>
          <w:p w:rsidR="00850429" w:rsidRPr="006C1916" w:rsidRDefault="00850429" w:rsidP="006C1916">
            <w:pPr>
              <w:spacing w:after="0" w:line="240" w:lineRule="auto"/>
            </w:pPr>
            <w:r w:rsidRPr="006C1916">
              <w:t>Professional memberships or union requirements associated with employment?</w:t>
            </w:r>
            <w:r w:rsidR="006C7E7A" w:rsidRPr="006C1916">
              <w:t xml:space="preserve"> </w:t>
            </w:r>
            <w:r w:rsidR="006C7E7A" w:rsidRPr="006C1916">
              <w:tab/>
            </w:r>
            <w:r w:rsidR="006C7E7A" w:rsidRPr="006C1916">
              <w:sym w:font="Wingdings 2" w:char="F02A"/>
            </w:r>
            <w:r w:rsidR="006C7E7A" w:rsidRPr="006C1916">
              <w:t xml:space="preserve"> Yes</w:t>
            </w:r>
            <w:r w:rsidR="006C7E7A" w:rsidRPr="006C1916">
              <w:tab/>
            </w:r>
            <w:r w:rsidR="006C7E7A" w:rsidRPr="006C1916">
              <w:sym w:font="Wingdings 2" w:char="F02A"/>
            </w:r>
            <w:r w:rsidR="006C7E7A" w:rsidRPr="006C1916">
              <w:t xml:space="preserve"> No</w:t>
            </w:r>
          </w:p>
          <w:p w:rsidR="00850429" w:rsidRPr="006C1916" w:rsidRDefault="00850429" w:rsidP="006C1916">
            <w:pPr>
              <w:spacing w:after="0" w:line="240" w:lineRule="auto"/>
            </w:pPr>
            <w:r w:rsidRPr="006C1916">
              <w:t>Travel associated with occupations?</w:t>
            </w:r>
            <w:r w:rsidR="006C7E7A" w:rsidRPr="006C1916">
              <w:t xml:space="preserve"> </w:t>
            </w:r>
            <w:r w:rsidR="006C7E7A" w:rsidRPr="006C1916">
              <w:tab/>
            </w:r>
            <w:r w:rsidR="006C7E7A" w:rsidRPr="006C1916">
              <w:sym w:font="Wingdings 2" w:char="F02A"/>
            </w:r>
            <w:r w:rsidR="006C7E7A" w:rsidRPr="006C1916">
              <w:t xml:space="preserve"> Yes</w:t>
            </w:r>
            <w:r w:rsidR="006C7E7A" w:rsidRPr="006C1916">
              <w:tab/>
            </w:r>
            <w:r w:rsidR="006C7E7A" w:rsidRPr="006C1916">
              <w:sym w:font="Wingdings 2" w:char="F02A"/>
            </w:r>
            <w:r w:rsidR="006C7E7A" w:rsidRPr="006C1916">
              <w:t xml:space="preserve"> No</w:t>
            </w:r>
            <w:r w:rsidR="006C7E7A" w:rsidRPr="006C1916">
              <w:tab/>
              <w:t>If yes, amount ___________________</w:t>
            </w:r>
          </w:p>
          <w:p w:rsidR="00865A1B" w:rsidRPr="006C1916" w:rsidRDefault="001E0072" w:rsidP="0014038C">
            <w:pPr>
              <w:spacing w:after="0" w:line="240" w:lineRule="auto"/>
              <w:rPr>
                <w:sz w:val="16"/>
                <w:szCs w:val="16"/>
              </w:rPr>
            </w:pPr>
            <w:r w:rsidRPr="006C1916">
              <w:t>Working hours per day - ______</w:t>
            </w:r>
            <w:r w:rsidRPr="006C1916">
              <w:tab/>
            </w:r>
            <w:r w:rsidRPr="006C1916">
              <w:tab/>
              <w:t>Overtime hours per week - ______</w:t>
            </w:r>
          </w:p>
        </w:tc>
      </w:tr>
      <w:tr w:rsidR="001E0072" w:rsidRPr="006C1916" w:rsidTr="00D72F3E">
        <w:trPr>
          <w:trHeight w:val="1162"/>
        </w:trPr>
        <w:tc>
          <w:tcPr>
            <w:tcW w:w="4788" w:type="dxa"/>
            <w:gridSpan w:val="3"/>
          </w:tcPr>
          <w:sdt>
            <w:sdtPr>
              <w:id w:val="89372729"/>
              <w:placeholder>
                <w:docPart w:val="D6FE31E003F345849385263CF2A287B0"/>
              </w:placeholder>
              <w:showingPlcHdr/>
              <w:text/>
            </w:sdtPr>
            <w:sdtContent>
              <w:p w:rsidR="00D72F3E" w:rsidRPr="00B13409" w:rsidRDefault="00A3349E" w:rsidP="00D72F3E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1E0072" w:rsidRPr="006C1916" w:rsidRDefault="00D72F3E" w:rsidP="00D72F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</w:t>
            </w:r>
            <w:r w:rsidR="001E0072" w:rsidRPr="006C1916">
              <w:rPr>
                <w:sz w:val="16"/>
                <w:szCs w:val="16"/>
              </w:rPr>
              <w:t>Geographical Location of Occupation/Industry</w:t>
            </w:r>
          </w:p>
        </w:tc>
        <w:tc>
          <w:tcPr>
            <w:tcW w:w="4788" w:type="dxa"/>
            <w:gridSpan w:val="2"/>
          </w:tcPr>
          <w:sdt>
            <w:sdtPr>
              <w:id w:val="89372730"/>
              <w:placeholder>
                <w:docPart w:val="A9912A3DBE8140E5A7B8DC75934D4289"/>
              </w:placeholder>
              <w:showingPlcHdr/>
              <w:text/>
            </w:sdtPr>
            <w:sdtContent>
              <w:p w:rsidR="00D72F3E" w:rsidRPr="00B13409" w:rsidRDefault="00A3349E" w:rsidP="00D72F3E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1E0072" w:rsidRPr="006C1916" w:rsidRDefault="00D72F3E" w:rsidP="00D72F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</w:t>
            </w:r>
            <w:r w:rsidR="001E0072" w:rsidRPr="006C1916">
              <w:rPr>
                <w:sz w:val="16"/>
                <w:szCs w:val="16"/>
              </w:rPr>
              <w:t>Job Prospect for Occupation</w:t>
            </w:r>
          </w:p>
        </w:tc>
      </w:tr>
      <w:tr w:rsidR="006B1D09" w:rsidRPr="006C1916" w:rsidTr="00D72F3E">
        <w:trPr>
          <w:trHeight w:val="1340"/>
        </w:trPr>
        <w:tc>
          <w:tcPr>
            <w:tcW w:w="9576" w:type="dxa"/>
            <w:gridSpan w:val="5"/>
          </w:tcPr>
          <w:sdt>
            <w:sdtPr>
              <w:id w:val="89372731"/>
              <w:placeholder>
                <w:docPart w:val="5E2ED01D2CA24E6FBC252DDB8778F410"/>
              </w:placeholder>
              <w:showingPlcHdr/>
              <w:text/>
            </w:sdtPr>
            <w:sdtContent>
              <w:p w:rsidR="00D72F3E" w:rsidRPr="00B13409" w:rsidRDefault="00A3349E" w:rsidP="00D72F3E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6B1D09" w:rsidRPr="006C1916" w:rsidRDefault="00D72F3E" w:rsidP="00D72F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6B1D09" w:rsidRPr="006C1916">
              <w:rPr>
                <w:sz w:val="16"/>
                <w:szCs w:val="16"/>
              </w:rPr>
              <w:t>Value/Contentment associated with occupation</w:t>
            </w:r>
          </w:p>
        </w:tc>
      </w:tr>
      <w:tr w:rsidR="006B1D09" w:rsidRPr="006C1916" w:rsidTr="0014038C">
        <w:trPr>
          <w:trHeight w:val="1313"/>
        </w:trPr>
        <w:tc>
          <w:tcPr>
            <w:tcW w:w="9576" w:type="dxa"/>
            <w:gridSpan w:val="5"/>
          </w:tcPr>
          <w:sdt>
            <w:sdtPr>
              <w:id w:val="89372732"/>
              <w:placeholder>
                <w:docPart w:val="221EF672F9314E069BED5D882E916154"/>
              </w:placeholder>
              <w:showingPlcHdr/>
              <w:text/>
            </w:sdtPr>
            <w:sdtContent>
              <w:p w:rsidR="00D72F3E" w:rsidRPr="00B13409" w:rsidRDefault="00A3349E" w:rsidP="00D72F3E">
                <w:pPr>
                  <w:spacing w:after="0" w:line="240" w:lineRule="auto"/>
                </w:pPr>
                <w:r w:rsidRPr="00BC6412">
                  <w:rPr>
                    <w:rStyle w:val="PlaceholderText"/>
                  </w:rPr>
                  <w:t>Click here to enter text.</w:t>
                </w:r>
              </w:p>
            </w:sdtContent>
          </w:sdt>
          <w:p w:rsidR="006B1D09" w:rsidRPr="006C1916" w:rsidRDefault="00D72F3E" w:rsidP="00D72F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  <w:r w:rsidR="006B1D09" w:rsidRPr="006C1916">
              <w:rPr>
                <w:sz w:val="16"/>
                <w:szCs w:val="16"/>
              </w:rPr>
              <w:t>Societal perception of occupation</w:t>
            </w:r>
          </w:p>
        </w:tc>
      </w:tr>
    </w:tbl>
    <w:p w:rsidR="004214CE" w:rsidRPr="00436443" w:rsidRDefault="004214CE">
      <w:pPr>
        <w:rPr>
          <w:sz w:val="16"/>
          <w:szCs w:val="16"/>
        </w:rPr>
      </w:pPr>
    </w:p>
    <w:sectPr w:rsidR="004214CE" w:rsidRPr="00436443" w:rsidSect="00A334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360" w:right="1440" w:bottom="270" w:left="1440" w:header="360" w:footer="36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1487" w:rsidRDefault="00541487" w:rsidP="00002962">
      <w:pPr>
        <w:spacing w:after="0" w:line="240" w:lineRule="auto"/>
      </w:pPr>
      <w:r>
        <w:separator/>
      </w:r>
    </w:p>
  </w:endnote>
  <w:endnote w:type="continuationSeparator" w:id="0">
    <w:p w:rsidR="00541487" w:rsidRDefault="00541487" w:rsidP="00002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916" w:rsidRDefault="006C191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DA9" w:rsidRDefault="00682DA9">
    <w:pPr>
      <w:pStyle w:val="Footer"/>
    </w:pPr>
    <w:r>
      <w:t>Name: ___________________________________ Date: ____________________________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916" w:rsidRDefault="006C191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1487" w:rsidRDefault="00541487" w:rsidP="00002962">
      <w:pPr>
        <w:spacing w:after="0" w:line="240" w:lineRule="auto"/>
      </w:pPr>
      <w:r>
        <w:separator/>
      </w:r>
    </w:p>
  </w:footnote>
  <w:footnote w:type="continuationSeparator" w:id="0">
    <w:p w:rsidR="00541487" w:rsidRDefault="00541487" w:rsidP="00002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916" w:rsidRDefault="006C191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962" w:rsidRPr="007C3905" w:rsidRDefault="00002962">
    <w:pPr>
      <w:pStyle w:val="Header"/>
      <w:rPr>
        <w:color w:val="808080"/>
        <w:sz w:val="36"/>
        <w:szCs w:val="36"/>
      </w:rPr>
    </w:pPr>
    <w:r w:rsidRPr="007C3905">
      <w:rPr>
        <w:color w:val="808080"/>
        <w:sz w:val="36"/>
        <w:szCs w:val="36"/>
      </w:rPr>
      <w:t xml:space="preserve">JCCHS </w:t>
    </w:r>
    <w:r w:rsidR="006C1916">
      <w:rPr>
        <w:color w:val="808080"/>
        <w:sz w:val="36"/>
        <w:szCs w:val="36"/>
      </w:rPr>
      <w:t>Occupational Connection</w:t>
    </w:r>
    <w:r w:rsidR="00682DA9" w:rsidRPr="007C3905">
      <w:rPr>
        <w:color w:val="808080"/>
        <w:sz w:val="36"/>
        <w:szCs w:val="36"/>
      </w:rPr>
      <w:t xml:space="preserve"> Worksheet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916" w:rsidRDefault="006C191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409"/>
    <w:rsid w:val="00002962"/>
    <w:rsid w:val="00014560"/>
    <w:rsid w:val="0014038C"/>
    <w:rsid w:val="001E0072"/>
    <w:rsid w:val="001E76D5"/>
    <w:rsid w:val="00231D51"/>
    <w:rsid w:val="004214CE"/>
    <w:rsid w:val="00436443"/>
    <w:rsid w:val="00541487"/>
    <w:rsid w:val="00682DA9"/>
    <w:rsid w:val="006831C6"/>
    <w:rsid w:val="00695530"/>
    <w:rsid w:val="006B1D09"/>
    <w:rsid w:val="006C1916"/>
    <w:rsid w:val="006C7E7A"/>
    <w:rsid w:val="00710880"/>
    <w:rsid w:val="007928DA"/>
    <w:rsid w:val="007C3905"/>
    <w:rsid w:val="00850429"/>
    <w:rsid w:val="00865A1B"/>
    <w:rsid w:val="009A0EA0"/>
    <w:rsid w:val="00A3349E"/>
    <w:rsid w:val="00A96FCB"/>
    <w:rsid w:val="00B13409"/>
    <w:rsid w:val="00BC6412"/>
    <w:rsid w:val="00C91632"/>
    <w:rsid w:val="00CA6C3C"/>
    <w:rsid w:val="00CC4B88"/>
    <w:rsid w:val="00D23D49"/>
    <w:rsid w:val="00D72F3E"/>
    <w:rsid w:val="00D74FDD"/>
    <w:rsid w:val="00EA31BA"/>
    <w:rsid w:val="00ED473E"/>
    <w:rsid w:val="00F94077"/>
    <w:rsid w:val="00FA1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4C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44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02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2962"/>
  </w:style>
  <w:style w:type="paragraph" w:styleId="Footer">
    <w:name w:val="footer"/>
    <w:basedOn w:val="Normal"/>
    <w:link w:val="FooterChar"/>
    <w:uiPriority w:val="99"/>
    <w:semiHidden/>
    <w:unhideWhenUsed/>
    <w:rsid w:val="00002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2962"/>
  </w:style>
  <w:style w:type="paragraph" w:styleId="BalloonText">
    <w:name w:val="Balloon Text"/>
    <w:basedOn w:val="Normal"/>
    <w:link w:val="BalloonTextChar"/>
    <w:uiPriority w:val="99"/>
    <w:semiHidden/>
    <w:unhideWhenUsed/>
    <w:rsid w:val="007C39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90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831C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DBE90450F974EC0AAEDFA566C9CF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07ECE0-3AC2-46B4-8F24-727D4A7B3732}"/>
      </w:docPartPr>
      <w:docPartBody>
        <w:p w:rsidR="00000000" w:rsidRDefault="00544726">
          <w:pPr>
            <w:pStyle w:val="6DBE90450F974EC0AAEDFA566C9CF0E9"/>
          </w:pPr>
          <w:r w:rsidRPr="00FA1FC8">
            <w:rPr>
              <w:rStyle w:val="PlaceholderText"/>
            </w:rPr>
            <w:t>Click here to enter text.</w:t>
          </w:r>
        </w:p>
      </w:docPartBody>
    </w:docPart>
    <w:docPart>
      <w:docPartPr>
        <w:name w:val="A99DB69FBA87496CA5F247C9F49CD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96700-7003-4723-8FC4-0C0C4CD40089}"/>
      </w:docPartPr>
      <w:docPartBody>
        <w:p w:rsidR="00000000" w:rsidRDefault="00544726">
          <w:pPr>
            <w:pStyle w:val="A99DB69FBA87496CA5F247C9F49CD9E3"/>
          </w:pPr>
          <w:r w:rsidRPr="001E76D5">
            <w:rPr>
              <w:rStyle w:val="PlaceholderText"/>
            </w:rPr>
            <w:t>Click here to enter text.</w:t>
          </w:r>
        </w:p>
      </w:docPartBody>
    </w:docPart>
    <w:docPart>
      <w:docPartPr>
        <w:name w:val="866C4B1E828544E3B56170AA69F36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9E4E9-45CE-4D9B-87B5-ADDF20D9A892}"/>
      </w:docPartPr>
      <w:docPartBody>
        <w:p w:rsidR="00000000" w:rsidRDefault="00544726">
          <w:pPr>
            <w:pStyle w:val="866C4B1E828544E3B56170AA69F36E6B"/>
          </w:pPr>
          <w:r w:rsidRPr="001E76D5">
            <w:rPr>
              <w:rStyle w:val="PlaceholderText"/>
            </w:rPr>
            <w:t>Click here to enter text.</w:t>
          </w:r>
        </w:p>
      </w:docPartBody>
    </w:docPart>
    <w:docPart>
      <w:docPartPr>
        <w:name w:val="284A76ADEEF54BED88451D799302E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45E425-88A9-4E7E-B30A-27EA393A2703}"/>
      </w:docPartPr>
      <w:docPartBody>
        <w:p w:rsidR="00000000" w:rsidRDefault="00544726">
          <w:pPr>
            <w:pStyle w:val="284A76ADEEF54BED88451D799302EFB6"/>
          </w:pPr>
          <w:r w:rsidRPr="001E76D5">
            <w:rPr>
              <w:rStyle w:val="PlaceholderText"/>
            </w:rPr>
            <w:t>Click here to enter text.</w:t>
          </w:r>
        </w:p>
      </w:docPartBody>
    </w:docPart>
    <w:docPart>
      <w:docPartPr>
        <w:name w:val="D318A9F6CB3442A3BEBB2ACDB6AC1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67449-4938-4A67-9447-1B2EA17689E8}"/>
      </w:docPartPr>
      <w:docPartBody>
        <w:p w:rsidR="00000000" w:rsidRDefault="00544726">
          <w:pPr>
            <w:pStyle w:val="D318A9F6CB3442A3BEBB2ACDB6AC1ED2"/>
          </w:pPr>
          <w:r w:rsidRPr="001E76D5">
            <w:rPr>
              <w:rStyle w:val="PlaceholderText"/>
            </w:rPr>
            <w:t>Click here to enter text.</w:t>
          </w:r>
        </w:p>
      </w:docPartBody>
    </w:docPart>
    <w:docPart>
      <w:docPartPr>
        <w:name w:val="76428D2A58F541E79F496E93D9556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87CA76-33F2-4684-BF18-BDA195EDA1C8}"/>
      </w:docPartPr>
      <w:docPartBody>
        <w:p w:rsidR="00000000" w:rsidRDefault="00544726">
          <w:pPr>
            <w:pStyle w:val="76428D2A58F541E79F496E93D9556F73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2CE79A3C64C1434AB14F4CD8F1104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5530C-3373-42C7-9CB7-BE6989274EFC}"/>
      </w:docPartPr>
      <w:docPartBody>
        <w:p w:rsidR="00000000" w:rsidRDefault="00544726">
          <w:pPr>
            <w:pStyle w:val="2CE79A3C64C1434AB14F4CD8F1104021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CCECE2C1F0274702BBA7E75FDB930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EBBB6-51A8-4EFE-A792-061B1D329D2C}"/>
      </w:docPartPr>
      <w:docPartBody>
        <w:p w:rsidR="00000000" w:rsidRDefault="00544726">
          <w:pPr>
            <w:pStyle w:val="CCECE2C1F0274702BBA7E75FDB930F3D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67DE1FA27C7844DFB422AA40339F0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3D89F-F964-43E6-B731-0754604FC97D}"/>
      </w:docPartPr>
      <w:docPartBody>
        <w:p w:rsidR="00000000" w:rsidRDefault="00544726">
          <w:pPr>
            <w:pStyle w:val="67DE1FA27C7844DFB422AA40339F09BE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26C5C442CF6C43CFBD3F60C9162BF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7FB22-EF09-4A8C-9AAD-CEEEA9C36772}"/>
      </w:docPartPr>
      <w:docPartBody>
        <w:p w:rsidR="00000000" w:rsidRDefault="00544726">
          <w:pPr>
            <w:pStyle w:val="26C5C442CF6C43CFBD3F60C9162BF196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C94E26A1A75E44F3A08F32BE8B7ED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00BD1-338A-435D-A768-C9A0FF2AA471}"/>
      </w:docPartPr>
      <w:docPartBody>
        <w:p w:rsidR="00000000" w:rsidRDefault="00544726">
          <w:pPr>
            <w:pStyle w:val="C94E26A1A75E44F3A08F32BE8B7ED8CA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D6FE31E003F345849385263CF2A28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8F9F8-360F-46D2-95D6-E39DA5CE09E6}"/>
      </w:docPartPr>
      <w:docPartBody>
        <w:p w:rsidR="00000000" w:rsidRDefault="00544726">
          <w:pPr>
            <w:pStyle w:val="D6FE31E003F345849385263CF2A287B0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A9912A3DBE8140E5A7B8DC75934D42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B689DD-4D2B-4AC8-A317-FE4319D6F6C1}"/>
      </w:docPartPr>
      <w:docPartBody>
        <w:p w:rsidR="00000000" w:rsidRDefault="00544726">
          <w:pPr>
            <w:pStyle w:val="A9912A3DBE8140E5A7B8DC75934D4289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5E2ED01D2CA24E6FBC252DDB8778F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63D943-AAF1-467B-AA7E-EDF044C50F65}"/>
      </w:docPartPr>
      <w:docPartBody>
        <w:p w:rsidR="00000000" w:rsidRDefault="00544726">
          <w:pPr>
            <w:pStyle w:val="5E2ED01D2CA24E6FBC252DDB8778F410"/>
          </w:pPr>
          <w:r w:rsidRPr="00BC6412">
            <w:rPr>
              <w:rStyle w:val="PlaceholderText"/>
            </w:rPr>
            <w:t>Click here to enter text.</w:t>
          </w:r>
        </w:p>
      </w:docPartBody>
    </w:docPart>
    <w:docPart>
      <w:docPartPr>
        <w:name w:val="221EF672F9314E069BED5D882E9161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C4527-C85B-4B31-945C-3444BE252265}"/>
      </w:docPartPr>
      <w:docPartBody>
        <w:p w:rsidR="00000000" w:rsidRDefault="00544726">
          <w:pPr>
            <w:pStyle w:val="221EF672F9314E069BED5D882E916154"/>
          </w:pPr>
          <w:r w:rsidRPr="00BC6412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544726"/>
    <w:rsid w:val="0054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DBE90450F974EC0AAEDFA566C9CF0E9">
    <w:name w:val="6DBE90450F974EC0AAEDFA566C9CF0E9"/>
  </w:style>
  <w:style w:type="paragraph" w:customStyle="1" w:styleId="A99DB69FBA87496CA5F247C9F49CD9E3">
    <w:name w:val="A99DB69FBA87496CA5F247C9F49CD9E3"/>
  </w:style>
  <w:style w:type="paragraph" w:customStyle="1" w:styleId="866C4B1E828544E3B56170AA69F36E6B">
    <w:name w:val="866C4B1E828544E3B56170AA69F36E6B"/>
  </w:style>
  <w:style w:type="paragraph" w:customStyle="1" w:styleId="284A76ADEEF54BED88451D799302EFB6">
    <w:name w:val="284A76ADEEF54BED88451D799302EFB6"/>
  </w:style>
  <w:style w:type="paragraph" w:customStyle="1" w:styleId="D318A9F6CB3442A3BEBB2ACDB6AC1ED2">
    <w:name w:val="D318A9F6CB3442A3BEBB2ACDB6AC1ED2"/>
  </w:style>
  <w:style w:type="paragraph" w:customStyle="1" w:styleId="76428D2A58F541E79F496E93D9556F73">
    <w:name w:val="76428D2A58F541E79F496E93D9556F73"/>
  </w:style>
  <w:style w:type="paragraph" w:customStyle="1" w:styleId="2CE79A3C64C1434AB14F4CD8F1104021">
    <w:name w:val="2CE79A3C64C1434AB14F4CD8F1104021"/>
  </w:style>
  <w:style w:type="paragraph" w:customStyle="1" w:styleId="CCECE2C1F0274702BBA7E75FDB930F3D">
    <w:name w:val="CCECE2C1F0274702BBA7E75FDB930F3D"/>
  </w:style>
  <w:style w:type="paragraph" w:customStyle="1" w:styleId="67DE1FA27C7844DFB422AA40339F09BE">
    <w:name w:val="67DE1FA27C7844DFB422AA40339F09BE"/>
  </w:style>
  <w:style w:type="paragraph" w:customStyle="1" w:styleId="26C5C442CF6C43CFBD3F60C9162BF196">
    <w:name w:val="26C5C442CF6C43CFBD3F60C9162BF196"/>
  </w:style>
  <w:style w:type="paragraph" w:customStyle="1" w:styleId="C94E26A1A75E44F3A08F32BE8B7ED8CA">
    <w:name w:val="C94E26A1A75E44F3A08F32BE8B7ED8CA"/>
  </w:style>
  <w:style w:type="paragraph" w:customStyle="1" w:styleId="D6FE31E003F345849385263CF2A287B0">
    <w:name w:val="D6FE31E003F345849385263CF2A287B0"/>
  </w:style>
  <w:style w:type="paragraph" w:customStyle="1" w:styleId="A9912A3DBE8140E5A7B8DC75934D4289">
    <w:name w:val="A9912A3DBE8140E5A7B8DC75934D4289"/>
  </w:style>
  <w:style w:type="paragraph" w:customStyle="1" w:styleId="5E2ED01D2CA24E6FBC252DDB8778F410">
    <w:name w:val="5E2ED01D2CA24E6FBC252DDB8778F410"/>
  </w:style>
  <w:style w:type="paragraph" w:customStyle="1" w:styleId="221EF672F9314E069BED5D882E916154">
    <w:name w:val="221EF672F9314E069BED5D882E91615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click text form for connections worksheet.dotx</Template>
  <TotalTime>1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Prairie Land Regional Division #25</Company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Lewis</dc:creator>
  <cp:keywords/>
  <dc:description/>
  <cp:lastModifiedBy>Kelly Lewis</cp:lastModifiedBy>
  <cp:revision>2</cp:revision>
  <cp:lastPrinted>2010-08-25T16:51:00Z</cp:lastPrinted>
  <dcterms:created xsi:type="dcterms:W3CDTF">2011-02-10T14:05:00Z</dcterms:created>
  <dcterms:modified xsi:type="dcterms:W3CDTF">2011-02-10T14:06:00Z</dcterms:modified>
</cp:coreProperties>
</file>